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F458" w14:textId="77777777" w:rsidR="00C15F5B" w:rsidRPr="003D59F2" w:rsidRDefault="00C15F5B" w:rsidP="00C15F5B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5C338D4A" w14:textId="77777777" w:rsidR="00C15F5B" w:rsidRPr="003D59F2" w:rsidRDefault="00C15F5B" w:rsidP="00C15F5B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40C02800" w14:textId="77777777" w:rsidR="00C15F5B" w:rsidRPr="003D59F2" w:rsidRDefault="00C15F5B" w:rsidP="00C15F5B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</w:p>
    <w:p w14:paraId="26CB52DB" w14:textId="77777777" w:rsidR="00C15F5B" w:rsidRPr="003D59F2" w:rsidRDefault="00C15F5B" w:rsidP="00C15F5B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613660A4" w14:textId="77777777" w:rsidR="00C15F5B" w:rsidRPr="003D59F2" w:rsidRDefault="00C15F5B" w:rsidP="00C15F5B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7E265F8C" w14:textId="77777777" w:rsidR="00C15F5B" w:rsidRDefault="00C15F5B" w:rsidP="00C15F5B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3B43C159" w14:textId="77777777" w:rsidR="009F756E" w:rsidRDefault="009F756E" w:rsidP="00B93284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</w:p>
    <w:p w14:paraId="315D5650" w14:textId="5E7E4B9D" w:rsidR="009F756E" w:rsidRPr="00467EE4" w:rsidRDefault="009F756E" w:rsidP="00B93284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  <w:r w:rsidRPr="00467EE4">
        <w:rPr>
          <w:sz w:val="15"/>
        </w:rPr>
        <w:t xml:space="preserve">Dato </w:t>
      </w:r>
      <w:r w:rsidR="00136442" w:rsidRPr="00467EE4">
        <w:rPr>
          <w:sz w:val="15"/>
        </w:rPr>
        <w:t>xx-xx-</w:t>
      </w:r>
      <w:r w:rsidR="009A5383" w:rsidRPr="00467EE4">
        <w:rPr>
          <w:sz w:val="15"/>
        </w:rPr>
        <w:t>20</w:t>
      </w:r>
      <w:r w:rsidR="00C15F5B">
        <w:rPr>
          <w:sz w:val="15"/>
        </w:rPr>
        <w:t>26</w:t>
      </w:r>
    </w:p>
    <w:p w14:paraId="64C512E0" w14:textId="77777777" w:rsidR="009F756E" w:rsidRPr="00467EE4" w:rsidRDefault="009F756E" w:rsidP="00B93284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</w:p>
    <w:p w14:paraId="77721714" w14:textId="77777777" w:rsidR="009F756E" w:rsidRPr="00467EE4" w:rsidRDefault="009F756E" w:rsidP="00B93284">
      <w:pPr>
        <w:framePr w:w="2631" w:h="5691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pPr w:leftFromText="141" w:rightFromText="141" w:horzAnchor="margin" w:tblpY="-771"/>
        <w:tblW w:w="7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42"/>
      </w:tblGrid>
      <w:tr w:rsidR="00467EE4" w:rsidRPr="00467EE4" w14:paraId="7BB3A6C9" w14:textId="77777777" w:rsidTr="001A691E">
        <w:trPr>
          <w:trHeight w:hRule="exact" w:val="1008"/>
        </w:trPr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6EEC5632" w14:textId="3D4EB070" w:rsidR="00467EE4" w:rsidRPr="00467EE4" w:rsidRDefault="00467EE4" w:rsidP="00467EE4">
            <w:pPr>
              <w:keepNext/>
              <w:keepLines/>
              <w:jc w:val="left"/>
              <w:outlineLvl w:val="0"/>
              <w:rPr>
                <w:b/>
                <w:bCs/>
                <w:color w:val="FFFFFF"/>
                <w:sz w:val="24"/>
              </w:rPr>
            </w:pPr>
            <w:r w:rsidRPr="00467EE4">
              <w:rPr>
                <w:b/>
                <w:bCs/>
                <w:color w:val="FFFFFF"/>
                <w:sz w:val="24"/>
              </w:rPr>
              <w:t xml:space="preserve">Henvisning til </w:t>
            </w:r>
            <w:r w:rsidR="00654383">
              <w:rPr>
                <w:b/>
                <w:bCs/>
                <w:color w:val="FFFFFF"/>
                <w:sz w:val="24"/>
              </w:rPr>
              <w:t>traumefokuseret</w:t>
            </w:r>
            <w:r>
              <w:rPr>
                <w:b/>
                <w:bCs/>
                <w:color w:val="FFFFFF"/>
                <w:sz w:val="24"/>
              </w:rPr>
              <w:t xml:space="preserve"> </w:t>
            </w:r>
            <w:r w:rsidRPr="00467EE4">
              <w:rPr>
                <w:b/>
                <w:bCs/>
                <w:color w:val="FFFFFF"/>
                <w:sz w:val="24"/>
              </w:rPr>
              <w:t>supervision</w:t>
            </w:r>
          </w:p>
        </w:tc>
      </w:tr>
    </w:tbl>
    <w:p w14:paraId="36125924" w14:textId="77777777" w:rsidR="009F756E" w:rsidRDefault="009F756E" w:rsidP="009F756E">
      <w:pPr>
        <w:pStyle w:val="Overskrift2"/>
        <w:tabs>
          <w:tab w:val="left" w:pos="3544"/>
        </w:tabs>
        <w:rPr>
          <w:bCs w:val="0"/>
          <w:iCs w:val="0"/>
          <w:color w:val="000000"/>
          <w:szCs w:val="24"/>
        </w:rPr>
      </w:pPr>
    </w:p>
    <w:p w14:paraId="78F2981C" w14:textId="266AAA29" w:rsidR="002B5F1C" w:rsidRPr="00CB3CA4" w:rsidRDefault="00CE293B" w:rsidP="002B5F1C">
      <w:pPr>
        <w:spacing w:after="200" w:line="276" w:lineRule="auto"/>
        <w:rPr>
          <w:u w:val="single"/>
        </w:rPr>
      </w:pPr>
      <w:r>
        <w:rPr>
          <w:u w:val="single"/>
        </w:rPr>
        <w:t>Supervisionen retter sig mod:</w:t>
      </w:r>
    </w:p>
    <w:p w14:paraId="0DC268CE" w14:textId="77777777" w:rsidR="002B5F1C" w:rsidRDefault="00CB3CA4" w:rsidP="00467EE4">
      <w:pPr>
        <w:spacing w:after="200" w:line="240" w:lineRule="auto"/>
        <w:ind w:left="1304"/>
        <w:jc w:val="left"/>
      </w:pPr>
      <w:r w:rsidRPr="0023201A">
        <w:rPr>
          <w:sz w:val="36"/>
          <w:szCs w:val="36"/>
        </w:rPr>
        <w:t>□</w:t>
      </w:r>
      <w:r w:rsidR="00CE293B">
        <w:t>Plejefamilie</w:t>
      </w:r>
      <w:r w:rsidR="002B5F1C">
        <w:t xml:space="preserve"> </w:t>
      </w:r>
    </w:p>
    <w:p w14:paraId="763B5969" w14:textId="77777777" w:rsidR="002B5F1C" w:rsidRDefault="00CB3CA4" w:rsidP="0023201A">
      <w:pPr>
        <w:spacing w:after="200" w:line="240" w:lineRule="auto"/>
        <w:ind w:left="1304"/>
      </w:pPr>
      <w:r w:rsidRPr="0023201A">
        <w:rPr>
          <w:sz w:val="36"/>
          <w:szCs w:val="36"/>
        </w:rPr>
        <w:t>□</w:t>
      </w:r>
      <w:r w:rsidR="00931BD3">
        <w:t>O</w:t>
      </w:r>
      <w:r w:rsidR="00931BD3" w:rsidRPr="00931BD3">
        <w:t>pholdssted</w:t>
      </w:r>
    </w:p>
    <w:p w14:paraId="5DE20249" w14:textId="77777777" w:rsidR="002B5F1C" w:rsidRDefault="00CB3CA4" w:rsidP="0023201A">
      <w:pPr>
        <w:spacing w:after="200" w:line="240" w:lineRule="auto"/>
        <w:ind w:left="1304"/>
      </w:pPr>
      <w:r w:rsidRPr="0023201A">
        <w:rPr>
          <w:sz w:val="36"/>
          <w:szCs w:val="36"/>
        </w:rPr>
        <w:t>□</w:t>
      </w:r>
      <w:r w:rsidR="009A5383">
        <w:t>Netværksplejefamilie</w:t>
      </w: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390"/>
        <w:gridCol w:w="283"/>
        <w:gridCol w:w="2630"/>
      </w:tblGrid>
      <w:tr w:rsidR="0022332C" w14:paraId="2D282483" w14:textId="77777777" w:rsidTr="002058A3">
        <w:tc>
          <w:tcPr>
            <w:tcW w:w="7303" w:type="dxa"/>
            <w:gridSpan w:val="3"/>
            <w:shd w:val="clear" w:color="auto" w:fill="F2F2F2" w:themeFill="background1" w:themeFillShade="F2"/>
          </w:tcPr>
          <w:p w14:paraId="244C15F5" w14:textId="77777777" w:rsidR="0022332C" w:rsidRDefault="0022332C" w:rsidP="002058A3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15F32D93" w14:textId="77777777" w:rsidR="0022332C" w:rsidRPr="00DF4E49" w:rsidRDefault="0022332C" w:rsidP="002058A3">
            <w:pPr>
              <w:rPr>
                <w:b/>
                <w:sz w:val="22"/>
                <w:szCs w:val="22"/>
              </w:rPr>
            </w:pPr>
          </w:p>
        </w:tc>
      </w:tr>
      <w:tr w:rsidR="0022332C" w14:paraId="74F2076C" w14:textId="77777777" w:rsidTr="002058A3">
        <w:tc>
          <w:tcPr>
            <w:tcW w:w="4673" w:type="dxa"/>
            <w:gridSpan w:val="2"/>
            <w:shd w:val="clear" w:color="auto" w:fill="F2F2F2" w:themeFill="background1" w:themeFillShade="F2"/>
          </w:tcPr>
          <w:p w14:paraId="780D93B2" w14:textId="77777777" w:rsidR="0022332C" w:rsidRPr="00605518" w:rsidRDefault="0022332C" w:rsidP="002058A3">
            <w:pPr>
              <w:spacing w:line="276" w:lineRule="auto"/>
            </w:pPr>
            <w:r w:rsidRPr="00605518">
              <w:t>Barnets navn</w:t>
            </w:r>
          </w:p>
          <w:p w14:paraId="3BE81943" w14:textId="77777777" w:rsidR="0022332C" w:rsidRDefault="0022332C" w:rsidP="002058A3">
            <w:pPr>
              <w:spacing w:line="276" w:lineRule="auto"/>
            </w:pPr>
            <w:r w:rsidRPr="00605518">
              <w:t>Barnets cpr.nr.</w:t>
            </w:r>
          </w:p>
          <w:p w14:paraId="521DF415" w14:textId="77777777" w:rsidR="0022332C" w:rsidRPr="000E6064" w:rsidRDefault="0022332C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6229B42D" w14:textId="77777777" w:rsidR="0022332C" w:rsidRPr="009527D8" w:rsidRDefault="0022332C" w:rsidP="002058A3">
            <w:pPr>
              <w:rPr>
                <w:bCs/>
              </w:rPr>
            </w:pPr>
          </w:p>
        </w:tc>
      </w:tr>
      <w:tr w:rsidR="0022332C" w14:paraId="3633A6F4" w14:textId="77777777" w:rsidTr="002058A3">
        <w:tc>
          <w:tcPr>
            <w:tcW w:w="7303" w:type="dxa"/>
            <w:gridSpan w:val="3"/>
            <w:shd w:val="clear" w:color="auto" w:fill="F2F2F2" w:themeFill="background1" w:themeFillShade="F2"/>
          </w:tcPr>
          <w:p w14:paraId="0413BBB7" w14:textId="77777777" w:rsidR="0022332C" w:rsidRDefault="0022332C" w:rsidP="002058A3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Forældre(ne)s oplysninger</w:t>
            </w:r>
          </w:p>
          <w:p w14:paraId="04150A2A" w14:textId="77777777" w:rsidR="0022332C" w:rsidRPr="009527D8" w:rsidRDefault="0022332C" w:rsidP="002058A3">
            <w:pPr>
              <w:rPr>
                <w:b/>
                <w:bCs/>
              </w:rPr>
            </w:pPr>
          </w:p>
        </w:tc>
      </w:tr>
      <w:tr w:rsidR="0022332C" w14:paraId="22DCC76D" w14:textId="77777777" w:rsidTr="002058A3">
        <w:tc>
          <w:tcPr>
            <w:tcW w:w="4673" w:type="dxa"/>
            <w:gridSpan w:val="2"/>
            <w:shd w:val="clear" w:color="auto" w:fill="F2F2F2" w:themeFill="background1" w:themeFillShade="F2"/>
          </w:tcPr>
          <w:p w14:paraId="7698B33B" w14:textId="77777777" w:rsidR="0022332C" w:rsidRDefault="0022332C" w:rsidP="002058A3">
            <w:pPr>
              <w:spacing w:line="276" w:lineRule="auto"/>
            </w:pPr>
            <w:r>
              <w:t>Mors navn</w:t>
            </w:r>
          </w:p>
          <w:p w14:paraId="5B20E168" w14:textId="77777777" w:rsidR="0022332C" w:rsidRDefault="0022332C" w:rsidP="002058A3">
            <w:pPr>
              <w:spacing w:line="276" w:lineRule="auto"/>
            </w:pPr>
            <w:r>
              <w:t>Mors cpr.nr.</w:t>
            </w:r>
          </w:p>
          <w:p w14:paraId="1774401B" w14:textId="77777777" w:rsidR="0022332C" w:rsidRDefault="0022332C" w:rsidP="002058A3">
            <w:pPr>
              <w:spacing w:line="276" w:lineRule="auto"/>
            </w:pPr>
            <w:r>
              <w:t>Mors telefonnummer</w:t>
            </w:r>
          </w:p>
          <w:p w14:paraId="61CBFFCF" w14:textId="77777777" w:rsidR="0022332C" w:rsidRDefault="0022332C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6A218449" w14:textId="77777777" w:rsidR="0022332C" w:rsidRPr="00A362F3" w:rsidRDefault="0022332C" w:rsidP="002058A3">
            <w:pPr>
              <w:rPr>
                <w:bCs/>
                <w:sz w:val="22"/>
                <w:szCs w:val="22"/>
              </w:rPr>
            </w:pPr>
          </w:p>
        </w:tc>
      </w:tr>
      <w:tr w:rsidR="0022332C" w14:paraId="50A731EB" w14:textId="77777777" w:rsidTr="002058A3">
        <w:tc>
          <w:tcPr>
            <w:tcW w:w="4673" w:type="dxa"/>
            <w:gridSpan w:val="2"/>
            <w:shd w:val="clear" w:color="auto" w:fill="F2F2F2" w:themeFill="background1" w:themeFillShade="F2"/>
          </w:tcPr>
          <w:p w14:paraId="0ADB7173" w14:textId="77777777" w:rsidR="0022332C" w:rsidRDefault="0022332C" w:rsidP="002058A3">
            <w:pPr>
              <w:spacing w:line="276" w:lineRule="auto"/>
            </w:pPr>
            <w:r>
              <w:t>Fars navn</w:t>
            </w:r>
          </w:p>
          <w:p w14:paraId="1F9BFBE1" w14:textId="77777777" w:rsidR="0022332C" w:rsidRDefault="0022332C" w:rsidP="002058A3">
            <w:pPr>
              <w:spacing w:line="276" w:lineRule="auto"/>
            </w:pPr>
            <w:r>
              <w:t>Fars cpr.nr.</w:t>
            </w:r>
          </w:p>
          <w:p w14:paraId="3E1ABBEF" w14:textId="77777777" w:rsidR="0022332C" w:rsidRDefault="0022332C" w:rsidP="002058A3">
            <w:pPr>
              <w:spacing w:line="276" w:lineRule="auto"/>
            </w:pPr>
            <w:r>
              <w:t>Fars telefonnummer</w:t>
            </w:r>
          </w:p>
          <w:p w14:paraId="22A88775" w14:textId="77777777" w:rsidR="0022332C" w:rsidRDefault="0022332C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36615FDB" w14:textId="77777777" w:rsidR="0022332C" w:rsidRPr="00A362F3" w:rsidRDefault="0022332C" w:rsidP="002058A3">
            <w:pPr>
              <w:rPr>
                <w:bCs/>
                <w:sz w:val="22"/>
                <w:szCs w:val="22"/>
              </w:rPr>
            </w:pPr>
          </w:p>
        </w:tc>
      </w:tr>
      <w:tr w:rsidR="0022332C" w14:paraId="7160B9D1" w14:textId="77777777" w:rsidTr="002058A3">
        <w:tc>
          <w:tcPr>
            <w:tcW w:w="7303" w:type="dxa"/>
            <w:gridSpan w:val="3"/>
            <w:shd w:val="clear" w:color="auto" w:fill="F2F2F2" w:themeFill="background1" w:themeFillShade="F2"/>
          </w:tcPr>
          <w:p w14:paraId="3932EAA6" w14:textId="77777777" w:rsidR="0022332C" w:rsidRPr="00A362F3" w:rsidRDefault="0022332C" w:rsidP="002058A3">
            <w:pPr>
              <w:rPr>
                <w:bCs/>
                <w:sz w:val="22"/>
                <w:szCs w:val="22"/>
              </w:rPr>
            </w:pPr>
          </w:p>
        </w:tc>
      </w:tr>
      <w:tr w:rsidR="00CB3CA4" w14:paraId="6B0C8B27" w14:textId="77777777" w:rsidTr="00136442">
        <w:tc>
          <w:tcPr>
            <w:tcW w:w="4390" w:type="dxa"/>
            <w:shd w:val="clear" w:color="auto" w:fill="F2F2F2" w:themeFill="background1" w:themeFillShade="F2"/>
          </w:tcPr>
          <w:p w14:paraId="72313039" w14:textId="77777777" w:rsidR="00CB3CA4" w:rsidRPr="00CB3CA4" w:rsidRDefault="009A5383" w:rsidP="00CB3CA4">
            <w:pPr>
              <w:spacing w:after="200" w:line="276" w:lineRule="auto"/>
            </w:pPr>
            <w:r>
              <w:t>Datoen for det afsluttende notat</w:t>
            </w:r>
          </w:p>
        </w:tc>
        <w:tc>
          <w:tcPr>
            <w:tcW w:w="2913" w:type="dxa"/>
            <w:gridSpan w:val="2"/>
            <w:shd w:val="clear" w:color="auto" w:fill="F2F2F2" w:themeFill="background1" w:themeFillShade="F2"/>
          </w:tcPr>
          <w:p w14:paraId="6413EA33" w14:textId="77777777" w:rsidR="00CB3CA4" w:rsidRDefault="00CB3CA4" w:rsidP="00385712">
            <w:pPr>
              <w:rPr>
                <w:b/>
                <w:sz w:val="22"/>
                <w:szCs w:val="22"/>
              </w:rPr>
            </w:pPr>
          </w:p>
        </w:tc>
      </w:tr>
      <w:tr w:rsidR="00CB3CA4" w14:paraId="043616F7" w14:textId="77777777" w:rsidTr="00136442">
        <w:tc>
          <w:tcPr>
            <w:tcW w:w="7303" w:type="dxa"/>
            <w:gridSpan w:val="3"/>
            <w:shd w:val="clear" w:color="auto" w:fill="F2F2F2" w:themeFill="background1" w:themeFillShade="F2"/>
          </w:tcPr>
          <w:p w14:paraId="5B435532" w14:textId="77777777" w:rsidR="00CB3CA4" w:rsidRDefault="00136442" w:rsidP="00385712">
            <w:r>
              <w:t>Anbringelsesgrundlag</w:t>
            </w:r>
            <w:r w:rsidR="00931BD3">
              <w:t>:</w:t>
            </w:r>
          </w:p>
          <w:p w14:paraId="41284D16" w14:textId="77777777" w:rsidR="00CB3CA4" w:rsidRPr="00136442" w:rsidRDefault="00CB3CA4" w:rsidP="00385712">
            <w:pPr>
              <w:rPr>
                <w:szCs w:val="18"/>
              </w:rPr>
            </w:pPr>
            <w:r w:rsidRPr="009A5383">
              <w:rPr>
                <w:sz w:val="36"/>
                <w:szCs w:val="36"/>
              </w:rPr>
              <w:t>□</w:t>
            </w:r>
            <w:r w:rsidR="00136442">
              <w:rPr>
                <w:szCs w:val="18"/>
              </w:rPr>
              <w:t xml:space="preserve"> Med samtykke</w:t>
            </w:r>
          </w:p>
          <w:p w14:paraId="42220A60" w14:textId="77777777" w:rsidR="00CB3CA4" w:rsidRPr="00931BD3" w:rsidRDefault="00CB3CA4" w:rsidP="00385712">
            <w:r w:rsidRPr="009A5383">
              <w:rPr>
                <w:sz w:val="36"/>
                <w:szCs w:val="36"/>
              </w:rPr>
              <w:t>□</w:t>
            </w:r>
            <w:r w:rsidR="00136442">
              <w:t xml:space="preserve"> Uden samtykke </w:t>
            </w:r>
          </w:p>
          <w:p w14:paraId="2EF4E65C" w14:textId="77777777" w:rsidR="00CB3CA4" w:rsidRDefault="00CB3CA4" w:rsidP="00385712">
            <w:pPr>
              <w:rPr>
                <w:b/>
                <w:sz w:val="22"/>
                <w:szCs w:val="22"/>
              </w:rPr>
            </w:pPr>
          </w:p>
        </w:tc>
      </w:tr>
      <w:tr w:rsidR="00CB3CA4" w14:paraId="59BD30E1" w14:textId="77777777" w:rsidTr="00136442">
        <w:tc>
          <w:tcPr>
            <w:tcW w:w="4390" w:type="dxa"/>
            <w:shd w:val="clear" w:color="auto" w:fill="F2F2F2" w:themeFill="background1" w:themeFillShade="F2"/>
          </w:tcPr>
          <w:p w14:paraId="2A1BB668" w14:textId="77777777" w:rsidR="00CB3CA4" w:rsidRDefault="00CB3CA4" w:rsidP="00CB3CA4">
            <w:pPr>
              <w:spacing w:after="200" w:line="276" w:lineRule="auto"/>
            </w:pPr>
            <w:r>
              <w:t xml:space="preserve">Oplysninger på </w:t>
            </w:r>
            <w:r w:rsidR="009A5383">
              <w:t xml:space="preserve">ansvarlig myndighedsrådgiver </w:t>
            </w:r>
          </w:p>
          <w:p w14:paraId="043181DC" w14:textId="77777777" w:rsidR="00CB3CA4" w:rsidRDefault="009A5383" w:rsidP="00CB3CA4">
            <w:pPr>
              <w:spacing w:after="200" w:line="276" w:lineRule="auto"/>
            </w:pPr>
            <w:r>
              <w:t>(</w:t>
            </w:r>
            <w:r w:rsidR="00136442">
              <w:t>Kommune, telefonnummer og mailadresse</w:t>
            </w:r>
            <w:r>
              <w:t xml:space="preserve">) </w:t>
            </w:r>
          </w:p>
        </w:tc>
        <w:tc>
          <w:tcPr>
            <w:tcW w:w="2913" w:type="dxa"/>
            <w:gridSpan w:val="2"/>
            <w:shd w:val="clear" w:color="auto" w:fill="F2F2F2" w:themeFill="background1" w:themeFillShade="F2"/>
          </w:tcPr>
          <w:p w14:paraId="7A4F92BC" w14:textId="77777777" w:rsidR="00CB3CA4" w:rsidRDefault="00CB3CA4" w:rsidP="00385712">
            <w:pPr>
              <w:rPr>
                <w:b/>
                <w:sz w:val="22"/>
                <w:szCs w:val="22"/>
              </w:rPr>
            </w:pPr>
          </w:p>
        </w:tc>
      </w:tr>
      <w:tr w:rsidR="00CB3CA4" w14:paraId="239C3486" w14:textId="77777777" w:rsidTr="00136442">
        <w:trPr>
          <w:trHeight w:val="381"/>
        </w:trPr>
        <w:tc>
          <w:tcPr>
            <w:tcW w:w="4390" w:type="dxa"/>
            <w:shd w:val="clear" w:color="auto" w:fill="F2F2F2" w:themeFill="background1" w:themeFillShade="F2"/>
          </w:tcPr>
          <w:p w14:paraId="4A0907DF" w14:textId="77777777" w:rsidR="00CB3CA4" w:rsidRDefault="00CB3CA4" w:rsidP="00CB3CA4">
            <w:pPr>
              <w:spacing w:after="200" w:line="276" w:lineRule="auto"/>
            </w:pPr>
            <w:r>
              <w:t>Oplysninger på</w:t>
            </w:r>
            <w:r w:rsidR="009A5383">
              <w:t xml:space="preserve"> kontaktperson</w:t>
            </w:r>
            <w:r>
              <w:t>:</w:t>
            </w:r>
          </w:p>
          <w:p w14:paraId="577FD193" w14:textId="77777777" w:rsidR="00CB3CA4" w:rsidRDefault="009A5383" w:rsidP="00CB3CA4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913" w:type="dxa"/>
            <w:gridSpan w:val="2"/>
            <w:shd w:val="clear" w:color="auto" w:fill="F2F2F2" w:themeFill="background1" w:themeFillShade="F2"/>
          </w:tcPr>
          <w:p w14:paraId="5D97CCE4" w14:textId="77777777" w:rsidR="00CB3CA4" w:rsidRDefault="00CB3CA4" w:rsidP="00385712">
            <w:pPr>
              <w:rPr>
                <w:b/>
                <w:sz w:val="22"/>
                <w:szCs w:val="22"/>
              </w:rPr>
            </w:pPr>
          </w:p>
        </w:tc>
      </w:tr>
    </w:tbl>
    <w:p w14:paraId="3A97CF86" w14:textId="77777777" w:rsidR="001330B5" w:rsidRDefault="001330B5" w:rsidP="00385712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CB3CA4" w14:paraId="14357BC5" w14:textId="77777777" w:rsidTr="00CB3CA4">
        <w:tc>
          <w:tcPr>
            <w:tcW w:w="7303" w:type="dxa"/>
          </w:tcPr>
          <w:p w14:paraId="6D010F29" w14:textId="77777777" w:rsidR="00CB3CA4" w:rsidRPr="008B68E8" w:rsidRDefault="00CB3CA4" w:rsidP="00CB3CA4">
            <w:pPr>
              <w:spacing w:after="200" w:line="276" w:lineRule="auto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>Kort beskrivelse af baggrund for henvisning</w:t>
            </w:r>
            <w:r w:rsidR="00931BD3">
              <w:rPr>
                <w:b/>
                <w:u w:val="single"/>
              </w:rPr>
              <w:t>en til den specialiserede supervision</w:t>
            </w:r>
            <w:r w:rsidRPr="008B68E8">
              <w:rPr>
                <w:b/>
                <w:u w:val="single"/>
              </w:rPr>
              <w:t>:</w:t>
            </w:r>
          </w:p>
          <w:p w14:paraId="5CAF7CAC" w14:textId="77777777" w:rsidR="00CB3CA4" w:rsidRDefault="00CB3CA4" w:rsidP="00385712">
            <w:pPr>
              <w:rPr>
                <w:b/>
                <w:sz w:val="22"/>
                <w:szCs w:val="22"/>
              </w:rPr>
            </w:pPr>
          </w:p>
          <w:p w14:paraId="534EB829" w14:textId="77777777" w:rsidR="00467EE4" w:rsidRDefault="00467EE4" w:rsidP="00385712">
            <w:pPr>
              <w:rPr>
                <w:b/>
                <w:sz w:val="22"/>
                <w:szCs w:val="22"/>
              </w:rPr>
            </w:pPr>
          </w:p>
          <w:p w14:paraId="0DFBE965" w14:textId="77777777" w:rsidR="00467EE4" w:rsidRDefault="00467EE4" w:rsidP="00385712">
            <w:pPr>
              <w:rPr>
                <w:b/>
                <w:sz w:val="22"/>
                <w:szCs w:val="22"/>
              </w:rPr>
            </w:pPr>
          </w:p>
        </w:tc>
      </w:tr>
    </w:tbl>
    <w:p w14:paraId="62D9F142" w14:textId="77777777" w:rsidR="00CB3CA4" w:rsidRDefault="00CB3CA4" w:rsidP="00385712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931BD3" w14:paraId="5452F451" w14:textId="77777777" w:rsidTr="00931BD3">
        <w:tc>
          <w:tcPr>
            <w:tcW w:w="7303" w:type="dxa"/>
          </w:tcPr>
          <w:p w14:paraId="5E094FC2" w14:textId="77777777" w:rsidR="00931BD3" w:rsidRPr="00931BD3" w:rsidRDefault="00931BD3" w:rsidP="00385712">
            <w:pPr>
              <w:rPr>
                <w:b/>
                <w:u w:val="single"/>
              </w:rPr>
            </w:pPr>
            <w:r w:rsidRPr="00931BD3">
              <w:rPr>
                <w:b/>
                <w:u w:val="single"/>
              </w:rPr>
              <w:t>Supervisionens varighed:</w:t>
            </w:r>
          </w:p>
          <w:p w14:paraId="2645BD10" w14:textId="77777777" w:rsidR="00931BD3" w:rsidRDefault="00931BD3" w:rsidP="00385712">
            <w:pPr>
              <w:rPr>
                <w:b/>
                <w:sz w:val="22"/>
                <w:szCs w:val="22"/>
              </w:rPr>
            </w:pPr>
          </w:p>
          <w:p w14:paraId="5C72E4C1" w14:textId="25EB1552" w:rsidR="00931BD3" w:rsidRPr="00931BD3" w:rsidRDefault="00931BD3" w:rsidP="00385712">
            <w:r w:rsidRPr="009A5383">
              <w:rPr>
                <w:b/>
                <w:sz w:val="36"/>
                <w:szCs w:val="36"/>
              </w:rPr>
              <w:t>□</w:t>
            </w:r>
            <w:r>
              <w:t xml:space="preserve"> </w:t>
            </w:r>
            <w:r w:rsidR="00DE1495">
              <w:t>5</w:t>
            </w:r>
            <w:r w:rsidRPr="00931BD3">
              <w:t xml:space="preserve"> gange af 1</w:t>
            </w:r>
            <w:r w:rsidR="009A5383">
              <w:t>½</w:t>
            </w:r>
            <w:r w:rsidRPr="00931BD3">
              <w:t xml:space="preserve"> times varighed </w:t>
            </w:r>
          </w:p>
          <w:p w14:paraId="3EBEA711" w14:textId="6DB551BA" w:rsidR="00931BD3" w:rsidRDefault="00931BD3" w:rsidP="00385712">
            <w:r w:rsidRPr="009A5383">
              <w:rPr>
                <w:sz w:val="36"/>
                <w:szCs w:val="36"/>
              </w:rPr>
              <w:t>□</w:t>
            </w:r>
            <w:r w:rsidRPr="00931BD3">
              <w:t xml:space="preserve"> </w:t>
            </w:r>
            <w:r w:rsidR="00DE1495">
              <w:t>10</w:t>
            </w:r>
            <w:r w:rsidRPr="00931BD3">
              <w:t xml:space="preserve"> gange af 1</w:t>
            </w:r>
            <w:r w:rsidR="009A5383">
              <w:t>½</w:t>
            </w:r>
            <w:r w:rsidRPr="00931BD3">
              <w:t xml:space="preserve"> times varighed </w:t>
            </w:r>
          </w:p>
          <w:p w14:paraId="01EADF23" w14:textId="77777777" w:rsidR="00043543" w:rsidRDefault="00043543" w:rsidP="00385712">
            <w:pPr>
              <w:rPr>
                <w:b/>
              </w:rPr>
            </w:pPr>
          </w:p>
          <w:p w14:paraId="45044921" w14:textId="2FA50659" w:rsidR="00043543" w:rsidRPr="00030F73" w:rsidRDefault="00043543" w:rsidP="00043543">
            <w:pPr>
              <w:rPr>
                <w:bCs/>
                <w:szCs w:val="18"/>
              </w:rPr>
            </w:pPr>
            <w:r w:rsidRPr="00030F73">
              <w:rPr>
                <w:b/>
                <w:szCs w:val="18"/>
              </w:rPr>
              <w:br/>
            </w:r>
            <w:r w:rsidRPr="00030F73">
              <w:rPr>
                <w:bCs/>
                <w:szCs w:val="18"/>
              </w:rPr>
              <w:t>Pakke 1 – 5 sessioner fordelt på ½ år: Kr. 14.440</w:t>
            </w:r>
          </w:p>
          <w:p w14:paraId="63362725" w14:textId="2310E3CA" w:rsidR="00043543" w:rsidRPr="00030F73" w:rsidRDefault="00043543" w:rsidP="00043543">
            <w:pPr>
              <w:rPr>
                <w:bCs/>
                <w:szCs w:val="18"/>
              </w:rPr>
            </w:pPr>
            <w:r w:rsidRPr="00030F73">
              <w:rPr>
                <w:bCs/>
                <w:szCs w:val="18"/>
              </w:rPr>
              <w:t>Pakke 2 – 10 sessioner fordelt på 1 år: Kr. 25.454</w:t>
            </w:r>
          </w:p>
          <w:p w14:paraId="634F0D73" w14:textId="77777777" w:rsidR="00043543" w:rsidRDefault="00043543" w:rsidP="00385712">
            <w:pPr>
              <w:rPr>
                <w:b/>
                <w:sz w:val="22"/>
                <w:szCs w:val="22"/>
              </w:rPr>
            </w:pPr>
          </w:p>
          <w:p w14:paraId="331C00AE" w14:textId="77777777" w:rsidR="00931BD3" w:rsidRDefault="00931BD3" w:rsidP="00385712">
            <w:pPr>
              <w:rPr>
                <w:b/>
                <w:sz w:val="22"/>
                <w:szCs w:val="22"/>
              </w:rPr>
            </w:pPr>
          </w:p>
        </w:tc>
      </w:tr>
    </w:tbl>
    <w:p w14:paraId="0D73B0DA" w14:textId="77777777" w:rsidR="00931BD3" w:rsidRDefault="00931BD3" w:rsidP="00385712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467EE4" w14:paraId="7212E3D3" w14:textId="77777777" w:rsidTr="001A691E">
        <w:tc>
          <w:tcPr>
            <w:tcW w:w="7303" w:type="dxa"/>
          </w:tcPr>
          <w:p w14:paraId="00777477" w14:textId="77777777" w:rsidR="00467EE4" w:rsidRDefault="00467EE4" w:rsidP="00467EE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Oplysninger om barnets sikkerhedssituation:</w:t>
            </w:r>
          </w:p>
          <w:p w14:paraId="01BBBBEC" w14:textId="77777777" w:rsidR="00467EE4" w:rsidRDefault="00467EE4" w:rsidP="00467EE4">
            <w:r>
              <w:t xml:space="preserve">Det er en forudsætning for at modtage ydelsen at barnet er i fysisk sikkerhed: </w:t>
            </w:r>
          </w:p>
          <w:p w14:paraId="1A24F32D" w14:textId="77777777" w:rsidR="00467EE4" w:rsidRDefault="00467EE4" w:rsidP="00467EE4"/>
          <w:p w14:paraId="1691CB4B" w14:textId="77777777" w:rsidR="00467EE4" w:rsidRDefault="00467EE4" w:rsidP="00467EE4">
            <w:r>
              <w:t xml:space="preserve">Er barnet i fysisk sikkerhed? (er barnet skærmet fra at opleve voldelige og/eller seksuelle overgreb) </w:t>
            </w:r>
          </w:p>
          <w:p w14:paraId="7230C171" w14:textId="77777777" w:rsidR="00467EE4" w:rsidRDefault="00467EE4" w:rsidP="00467EE4"/>
          <w:p w14:paraId="5379EF4B" w14:textId="77777777" w:rsidR="00467EE4" w:rsidRDefault="00467EE4" w:rsidP="00467EE4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 xml:space="preserve">Ja        </w:t>
            </w: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Cs w:val="36"/>
              </w:rPr>
              <w:t>Nej</w:t>
            </w:r>
          </w:p>
          <w:p w14:paraId="07DDED63" w14:textId="77777777" w:rsidR="00467EE4" w:rsidRPr="004131E9" w:rsidRDefault="00467EE4" w:rsidP="00467EE4">
            <w:pPr>
              <w:rPr>
                <w:szCs w:val="18"/>
              </w:rPr>
            </w:pPr>
            <w:r>
              <w:rPr>
                <w:b/>
                <w:szCs w:val="36"/>
              </w:rPr>
              <w:t xml:space="preserve">  </w:t>
            </w:r>
          </w:p>
          <w:p w14:paraId="67E899F9" w14:textId="77777777" w:rsidR="00467EE4" w:rsidRDefault="00467EE4" w:rsidP="00467EE4">
            <w:r>
              <w:t>Kommunens beskrivelse af barnets fysiske sikkerhed:</w:t>
            </w:r>
          </w:p>
          <w:p w14:paraId="571448E5" w14:textId="77777777" w:rsidR="00467EE4" w:rsidRDefault="00467EE4" w:rsidP="001A691E">
            <w:pPr>
              <w:rPr>
                <w:b/>
                <w:sz w:val="22"/>
                <w:szCs w:val="22"/>
              </w:rPr>
            </w:pPr>
          </w:p>
          <w:p w14:paraId="403D5341" w14:textId="77777777" w:rsidR="00467EE4" w:rsidRDefault="00467EE4" w:rsidP="001A691E">
            <w:pPr>
              <w:rPr>
                <w:b/>
                <w:sz w:val="22"/>
                <w:szCs w:val="22"/>
              </w:rPr>
            </w:pPr>
          </w:p>
          <w:p w14:paraId="0BAFCB32" w14:textId="77777777" w:rsidR="00467EE4" w:rsidRDefault="00467EE4" w:rsidP="001A691E">
            <w:pPr>
              <w:rPr>
                <w:b/>
                <w:sz w:val="22"/>
                <w:szCs w:val="22"/>
              </w:rPr>
            </w:pPr>
          </w:p>
        </w:tc>
      </w:tr>
    </w:tbl>
    <w:p w14:paraId="59BB0B5D" w14:textId="77777777" w:rsidR="009A5383" w:rsidRDefault="009A5383" w:rsidP="00385712">
      <w:pPr>
        <w:rPr>
          <w:b/>
          <w:sz w:val="22"/>
          <w:szCs w:val="22"/>
        </w:rPr>
      </w:pPr>
    </w:p>
    <w:p w14:paraId="77AFD668" w14:textId="77777777" w:rsidR="00467EE4" w:rsidRDefault="00467EE4" w:rsidP="00385712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9D2641" w14:paraId="5E55D231" w14:textId="77777777" w:rsidTr="009D2641">
        <w:tc>
          <w:tcPr>
            <w:tcW w:w="7303" w:type="dxa"/>
          </w:tcPr>
          <w:p w14:paraId="2FC15C01" w14:textId="77777777" w:rsidR="009D2641" w:rsidRDefault="009A5383" w:rsidP="00385712">
            <w:pPr>
              <w:rPr>
                <w:b/>
                <w:u w:val="single"/>
              </w:rPr>
            </w:pPr>
            <w:bookmarkStart w:id="0" w:name="_Hlk2161501"/>
            <w:r>
              <w:rPr>
                <w:b/>
                <w:u w:val="single"/>
              </w:rPr>
              <w:t>Oplysninger om</w:t>
            </w:r>
            <w:r w:rsidR="00931BD3">
              <w:rPr>
                <w:b/>
                <w:u w:val="single"/>
              </w:rPr>
              <w:t xml:space="preserve"> </w:t>
            </w:r>
            <w:r w:rsidR="009D2641" w:rsidRPr="009D2641">
              <w:rPr>
                <w:b/>
                <w:u w:val="single"/>
              </w:rPr>
              <w:t>igangværende foranstaltninger</w:t>
            </w:r>
            <w:r w:rsidR="009D2641">
              <w:rPr>
                <w:b/>
                <w:u w:val="single"/>
              </w:rPr>
              <w:t>:</w:t>
            </w:r>
          </w:p>
          <w:p w14:paraId="27F34E88" w14:textId="77777777" w:rsidR="009D2641" w:rsidRDefault="009A5383" w:rsidP="00385712">
            <w:pPr>
              <w:rPr>
                <w:b/>
                <w:u w:val="single"/>
              </w:rPr>
            </w:pPr>
            <w:r w:rsidRPr="00DC3169">
              <w:t>(Herunder indsatsernes omfang og varighed)</w:t>
            </w:r>
          </w:p>
          <w:p w14:paraId="3C188BC7" w14:textId="77777777" w:rsidR="009D2641" w:rsidRDefault="009D2641" w:rsidP="00385712">
            <w:pPr>
              <w:rPr>
                <w:b/>
                <w:sz w:val="22"/>
                <w:szCs w:val="22"/>
              </w:rPr>
            </w:pPr>
          </w:p>
          <w:p w14:paraId="14B71901" w14:textId="77777777" w:rsidR="00467EE4" w:rsidRDefault="00467EE4" w:rsidP="00385712">
            <w:pPr>
              <w:rPr>
                <w:b/>
                <w:sz w:val="22"/>
                <w:szCs w:val="22"/>
              </w:rPr>
            </w:pPr>
          </w:p>
          <w:p w14:paraId="4F46E852" w14:textId="77777777" w:rsidR="00467EE4" w:rsidRDefault="00467EE4" w:rsidP="00385712">
            <w:pPr>
              <w:rPr>
                <w:b/>
                <w:sz w:val="22"/>
                <w:szCs w:val="22"/>
              </w:rPr>
            </w:pPr>
          </w:p>
          <w:p w14:paraId="6E4B6B07" w14:textId="77777777" w:rsidR="00467EE4" w:rsidRDefault="00467EE4" w:rsidP="00385712">
            <w:pPr>
              <w:rPr>
                <w:b/>
                <w:sz w:val="22"/>
                <w:szCs w:val="22"/>
              </w:rPr>
            </w:pPr>
          </w:p>
        </w:tc>
      </w:tr>
      <w:bookmarkEnd w:id="0"/>
    </w:tbl>
    <w:p w14:paraId="1D6D9C50" w14:textId="77777777" w:rsidR="009D2641" w:rsidRDefault="009D2641" w:rsidP="00385712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CB3CA4" w14:paraId="7E25CF0A" w14:textId="77777777" w:rsidTr="00CB3CA4">
        <w:tc>
          <w:tcPr>
            <w:tcW w:w="7303" w:type="dxa"/>
          </w:tcPr>
          <w:p w14:paraId="11125BDE" w14:textId="7DB6E3E9" w:rsidR="0031610F" w:rsidRDefault="009A5383" w:rsidP="0031610F">
            <w:pPr>
              <w:spacing w:line="276" w:lineRule="auto"/>
              <w:jc w:val="left"/>
            </w:pPr>
            <w:r w:rsidRPr="008B68E8">
              <w:rPr>
                <w:b/>
                <w:u w:val="single"/>
              </w:rPr>
              <w:t>Relevante sagsakter</w:t>
            </w:r>
            <w:r>
              <w:rPr>
                <w:b/>
                <w:u w:val="single"/>
              </w:rPr>
              <w:t xml:space="preserve"> vedlagt</w:t>
            </w:r>
            <w:r w:rsidRPr="008B68E8">
              <w:rPr>
                <w:b/>
                <w:u w:val="single"/>
              </w:rPr>
              <w:t>:</w:t>
            </w:r>
            <w:r>
              <w:br/>
            </w:r>
            <w:r w:rsidR="0031610F">
              <w:rPr>
                <w:sz w:val="40"/>
                <w:szCs w:val="40"/>
              </w:rPr>
              <w:t>□ </w:t>
            </w:r>
            <w:r w:rsidR="0031610F">
              <w:t xml:space="preserve">Afsluttende notat fra Børnehus </w:t>
            </w:r>
            <w:r w:rsidR="00030F73">
              <w:t>Nord</w:t>
            </w:r>
          </w:p>
          <w:p w14:paraId="085B0CF9" w14:textId="77777777" w:rsidR="009A5383" w:rsidRDefault="009A5383" w:rsidP="0031610F">
            <w:pPr>
              <w:spacing w:line="276" w:lineRule="auto"/>
              <w:jc w:val="left"/>
            </w:pPr>
            <w:r w:rsidRPr="00CB3CA4">
              <w:rPr>
                <w:sz w:val="40"/>
                <w:szCs w:val="40"/>
              </w:rPr>
              <w:t>□</w:t>
            </w:r>
            <w:r w:rsidR="0031610F">
              <w:rPr>
                <w:sz w:val="40"/>
                <w:szCs w:val="40"/>
              </w:rPr>
              <w:t xml:space="preserve"> </w:t>
            </w:r>
            <w:r>
              <w:t>Børnefaglig undersøgelse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>Handleplan</w:t>
            </w:r>
            <w:r>
              <w:br/>
            </w:r>
            <w:r w:rsidRPr="00CB3CA4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>
              <w:t xml:space="preserve">Andre relevante sagsakter </w:t>
            </w:r>
          </w:p>
          <w:p w14:paraId="280D5E36" w14:textId="77777777" w:rsidR="0031610F" w:rsidRDefault="0031610F" w:rsidP="009A5383">
            <w:pPr>
              <w:spacing w:after="200" w:line="276" w:lineRule="auto"/>
              <w:jc w:val="left"/>
            </w:pPr>
          </w:p>
          <w:p w14:paraId="23E40879" w14:textId="77777777" w:rsidR="00CB3CA4" w:rsidRPr="00CB3CA4" w:rsidRDefault="009A5383" w:rsidP="009A5383">
            <w:pPr>
              <w:spacing w:after="200" w:line="276" w:lineRule="auto"/>
              <w:jc w:val="left"/>
            </w:pPr>
            <w:r>
              <w:t>Angiv hvilke:______________________________</w:t>
            </w:r>
          </w:p>
        </w:tc>
      </w:tr>
    </w:tbl>
    <w:p w14:paraId="0B849E9C" w14:textId="77777777" w:rsidR="00CB3CA4" w:rsidRDefault="00CB3CA4" w:rsidP="00385712">
      <w:pPr>
        <w:rPr>
          <w:b/>
          <w:sz w:val="22"/>
          <w:szCs w:val="22"/>
        </w:rPr>
      </w:pPr>
    </w:p>
    <w:p w14:paraId="79C57067" w14:textId="77777777" w:rsidR="0023201A" w:rsidRDefault="0023201A" w:rsidP="00385712">
      <w:pPr>
        <w:rPr>
          <w:b/>
          <w:sz w:val="22"/>
          <w:szCs w:val="22"/>
        </w:rPr>
      </w:pPr>
    </w:p>
    <w:p w14:paraId="2676264A" w14:textId="29982422" w:rsidR="0023201A" w:rsidRPr="0023201A" w:rsidRDefault="0023201A" w:rsidP="0023201A">
      <w:pPr>
        <w:spacing w:line="276" w:lineRule="auto"/>
        <w:rPr>
          <w:b/>
          <w:i/>
          <w:sz w:val="22"/>
          <w:szCs w:val="22"/>
        </w:rPr>
      </w:pPr>
      <w:bookmarkStart w:id="1" w:name="_Hlk535509542"/>
      <w:r w:rsidRPr="0023201A">
        <w:rPr>
          <w:b/>
          <w:i/>
          <w:sz w:val="22"/>
          <w:szCs w:val="22"/>
        </w:rPr>
        <w:t xml:space="preserve">Henvisningsskemaet sendes til Børnehusets hovedmail på </w:t>
      </w:r>
      <w:hyperlink r:id="rId7" w:history="1">
        <w:r w:rsidR="00C15F5B" w:rsidRPr="001E4C60">
          <w:rPr>
            <w:rStyle w:val="Hyperlink"/>
            <w:b/>
            <w:i/>
            <w:sz w:val="22"/>
            <w:szCs w:val="22"/>
          </w:rPr>
          <w:t>boernehusnord@aalborg.dk</w:t>
        </w:r>
      </w:hyperlink>
      <w:r w:rsidRPr="0023201A">
        <w:rPr>
          <w:b/>
          <w:i/>
          <w:sz w:val="22"/>
          <w:szCs w:val="22"/>
        </w:rPr>
        <w:t xml:space="preserve"> og i emnefeltet bedes skrevet teksten ”</w:t>
      </w:r>
      <w:r>
        <w:rPr>
          <w:b/>
          <w:i/>
          <w:sz w:val="22"/>
          <w:szCs w:val="22"/>
        </w:rPr>
        <w:t>R</w:t>
      </w:r>
      <w:r w:rsidRPr="0023201A">
        <w:rPr>
          <w:b/>
          <w:i/>
          <w:sz w:val="22"/>
          <w:szCs w:val="22"/>
        </w:rPr>
        <w:t>elateret ydelse”</w:t>
      </w:r>
      <w:r>
        <w:rPr>
          <w:b/>
          <w:i/>
          <w:sz w:val="22"/>
          <w:szCs w:val="22"/>
        </w:rPr>
        <w:t>.</w:t>
      </w:r>
      <w:bookmarkEnd w:id="1"/>
    </w:p>
    <w:sectPr w:rsidR="0023201A" w:rsidRPr="0023201A" w:rsidSect="0059384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3686" w:bottom="1559" w:left="907" w:header="709" w:footer="1673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0BF06" w14:textId="77777777" w:rsidR="003A2EDC" w:rsidRDefault="003A2EDC">
      <w:pPr>
        <w:spacing w:line="240" w:lineRule="auto"/>
      </w:pPr>
      <w:r>
        <w:separator/>
      </w:r>
    </w:p>
  </w:endnote>
  <w:endnote w:type="continuationSeparator" w:id="0">
    <w:p w14:paraId="25644381" w14:textId="77777777" w:rsidR="003A2EDC" w:rsidRDefault="003A2E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B2BA9" w14:textId="77777777" w:rsidR="009F756E" w:rsidRDefault="009F756E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916CF3A" w14:textId="77777777" w:rsidR="009F756E" w:rsidRDefault="009F756E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BFC3" w14:textId="15AF4C52" w:rsidR="009F756E" w:rsidRDefault="00C15F5B" w:rsidP="009F756E">
    <w:pPr>
      <w:pStyle w:val="Sidefod"/>
      <w:ind w:right="360"/>
    </w:pPr>
    <w:r>
      <w:rPr>
        <w:noProof/>
      </w:rPr>
      <w:drawing>
        <wp:anchor distT="0" distB="0" distL="114300" distR="114300" simplePos="0" relativeHeight="251666944" behindDoc="1" locked="0" layoutInCell="1" allowOverlap="1" wp14:anchorId="010F97D8" wp14:editId="75DC0AD7">
          <wp:simplePos x="0" y="0"/>
          <wp:positionH relativeFrom="column">
            <wp:posOffset>5091430</wp:posOffset>
          </wp:positionH>
          <wp:positionV relativeFrom="paragraph">
            <wp:posOffset>-3175</wp:posOffset>
          </wp:positionV>
          <wp:extent cx="1771015" cy="666750"/>
          <wp:effectExtent l="0" t="0" r="635" b="0"/>
          <wp:wrapTight wrapText="bothSides">
            <wp:wrapPolygon edited="0">
              <wp:start x="0" y="0"/>
              <wp:lineTo x="0" y="20983"/>
              <wp:lineTo x="21375" y="20983"/>
              <wp:lineTo x="21375" y="0"/>
              <wp:lineTo x="0" y="0"/>
            </wp:wrapPolygon>
          </wp:wrapTight>
          <wp:docPr id="7134679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46798" name=""/>
                  <pic:cNvPicPr/>
                </pic:nvPicPr>
                <pic:blipFill rotWithShape="1">
                  <a:blip r:embed="rId1"/>
                  <a:srcRect l="-1075" t="474" r="1075" b="66339"/>
                  <a:stretch>
                    <a:fillRect/>
                  </a:stretch>
                </pic:blipFill>
                <pic:spPr bwMode="auto">
                  <a:xfrm>
                    <a:off x="0" y="0"/>
                    <a:ext cx="1771015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D1160E"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2653F5A" wp14:editId="7F684358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71F2F" w14:textId="77777777" w:rsidR="009F756E" w:rsidRPr="00603CBD" w:rsidRDefault="009F756E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E1789"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2653F5A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7C471F2F" w14:textId="77777777" w:rsidR="009F756E" w:rsidRPr="00603CBD" w:rsidRDefault="009F756E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E1789"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5EDE" w14:textId="29DE9CB5" w:rsidR="00C15F5B" w:rsidRDefault="00C15F5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9D63938" wp14:editId="0238C92E">
              <wp:simplePos x="0" y="0"/>
              <wp:positionH relativeFrom="page">
                <wp:posOffset>5852795</wp:posOffset>
              </wp:positionH>
              <wp:positionV relativeFrom="page">
                <wp:posOffset>9100185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408833" w14:textId="32DA6E3B" w:rsidR="009F756E" w:rsidRPr="0074255C" w:rsidRDefault="009F756E" w:rsidP="009F756E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234263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kommuner i </w:t>
                          </w:r>
                          <w:r w:rsidR="00234263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 xml:space="preserve">Region </w:t>
                          </w:r>
                          <w:r w:rsidR="00C15F5B">
                            <w:rPr>
                              <w:w w:val="97"/>
                              <w:sz w:val="15"/>
                              <w:lang w:val="en-GB"/>
                            </w:rPr>
                            <w:t>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9D63938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60.85pt;margin-top:716.55pt;width:116.2pt;height:27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" filled="f" stroked="f">
              <v:textbox inset="0,0,0,0">
                <w:txbxContent>
                  <w:p w14:paraId="1F408833" w14:textId="32DA6E3B" w:rsidR="009F756E" w:rsidRPr="0074255C" w:rsidRDefault="009F756E" w:rsidP="009F756E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234263">
                      <w:rPr>
                        <w:w w:val="97"/>
                        <w:sz w:val="15"/>
                        <w:lang w:val="en-GB"/>
                      </w:rPr>
                      <w:t xml:space="preserve">or </w:t>
                    </w:r>
                    <w:proofErr w:type="spellStart"/>
                    <w:r w:rsidR="00234263">
                      <w:rPr>
                        <w:w w:val="97"/>
                        <w:sz w:val="15"/>
                        <w:lang w:val="en-GB"/>
                      </w:rPr>
                      <w:t>kommuner</w:t>
                    </w:r>
                    <w:proofErr w:type="spellEnd"/>
                    <w:r w:rsidR="00234263">
                      <w:rPr>
                        <w:w w:val="97"/>
                        <w:sz w:val="15"/>
                        <w:lang w:val="en-GB"/>
                      </w:rPr>
                      <w:t xml:space="preserve"> i </w:t>
                    </w:r>
                    <w:r w:rsidR="00234263">
                      <w:rPr>
                        <w:w w:val="97"/>
                        <w:sz w:val="15"/>
                        <w:lang w:val="en-GB"/>
                      </w:rPr>
                      <w:br/>
                      <w:t xml:space="preserve">Region </w:t>
                    </w:r>
                    <w:r w:rsidR="00C15F5B">
                      <w:rPr>
                        <w:w w:val="97"/>
                        <w:sz w:val="15"/>
                        <w:lang w:val="en-GB"/>
                      </w:rPr>
                      <w:t>Nordjylland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D7E6F55" wp14:editId="50237102">
              <wp:simplePos x="0" y="0"/>
              <wp:positionH relativeFrom="page">
                <wp:align>right</wp:align>
              </wp:positionH>
              <wp:positionV relativeFrom="page">
                <wp:posOffset>9429750</wp:posOffset>
              </wp:positionV>
              <wp:extent cx="1752600" cy="79375"/>
              <wp:effectExtent l="0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5916E23" id="Rectangle 40" o:spid="_x0000_s1026" style="position:absolute;margin-left:86.8pt;margin-top:742.5pt;width:138pt;height:6.25pt;z-index:2516546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8992" behindDoc="1" locked="0" layoutInCell="1" allowOverlap="1" wp14:anchorId="4D9AB7E3" wp14:editId="2989DB1C">
          <wp:simplePos x="0" y="0"/>
          <wp:positionH relativeFrom="page">
            <wp:align>right</wp:align>
          </wp:positionH>
          <wp:positionV relativeFrom="paragraph">
            <wp:posOffset>234315</wp:posOffset>
          </wp:positionV>
          <wp:extent cx="1771015" cy="666750"/>
          <wp:effectExtent l="0" t="0" r="635" b="0"/>
          <wp:wrapTight wrapText="bothSides">
            <wp:wrapPolygon edited="0">
              <wp:start x="0" y="0"/>
              <wp:lineTo x="0" y="20983"/>
              <wp:lineTo x="21375" y="20983"/>
              <wp:lineTo x="21375" y="0"/>
              <wp:lineTo x="0" y="0"/>
            </wp:wrapPolygon>
          </wp:wrapTight>
          <wp:docPr id="155434004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46798" name=""/>
                  <pic:cNvPicPr/>
                </pic:nvPicPr>
                <pic:blipFill rotWithShape="1">
                  <a:blip r:embed="rId1"/>
                  <a:srcRect l="-1075" t="474" r="1075" b="66339"/>
                  <a:stretch>
                    <a:fillRect/>
                  </a:stretch>
                </pic:blipFill>
                <pic:spPr bwMode="auto">
                  <a:xfrm>
                    <a:off x="0" y="0"/>
                    <a:ext cx="1771015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3BF5BF39" w14:textId="20A660DC" w:rsidR="009F756E" w:rsidRDefault="009F756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D5DF0" w14:textId="77777777" w:rsidR="003A2EDC" w:rsidRDefault="003A2EDC">
      <w:pPr>
        <w:spacing w:line="240" w:lineRule="auto"/>
      </w:pPr>
      <w:r>
        <w:separator/>
      </w:r>
    </w:p>
  </w:footnote>
  <w:footnote w:type="continuationSeparator" w:id="0">
    <w:p w14:paraId="262A772F" w14:textId="77777777" w:rsidR="003A2EDC" w:rsidRDefault="003A2E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2199" w14:textId="44D24C97" w:rsidR="009F756E" w:rsidRDefault="00C15F5B">
    <w:pPr>
      <w:pStyle w:val="Sidehoved"/>
    </w:pPr>
    <w:r>
      <w:rPr>
        <w:noProof/>
      </w:rPr>
      <w:drawing>
        <wp:anchor distT="0" distB="0" distL="114300" distR="114300" simplePos="0" relativeHeight="251665920" behindDoc="1" locked="0" layoutInCell="1" allowOverlap="1" wp14:anchorId="52D11831" wp14:editId="44FDBEDA">
          <wp:simplePos x="0" y="0"/>
          <wp:positionH relativeFrom="column">
            <wp:posOffset>5453380</wp:posOffset>
          </wp:positionH>
          <wp:positionV relativeFrom="paragraph">
            <wp:posOffset>-688340</wp:posOffset>
          </wp:positionV>
          <wp:extent cx="1780952" cy="2180952"/>
          <wp:effectExtent l="0" t="0" r="0" b="0"/>
          <wp:wrapTight wrapText="bothSides">
            <wp:wrapPolygon edited="0">
              <wp:start x="0" y="0"/>
              <wp:lineTo x="0" y="21323"/>
              <wp:lineTo x="21261" y="21323"/>
              <wp:lineTo x="21261" y="0"/>
              <wp:lineTo x="0" y="0"/>
            </wp:wrapPolygon>
          </wp:wrapTight>
          <wp:docPr id="69534662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34662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0952" cy="2180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E8A18" w14:textId="22AF716A" w:rsidR="009F756E" w:rsidRDefault="00C15F5B">
    <w:pPr>
      <w:pStyle w:val="Sidehoved"/>
    </w:pPr>
    <w:r>
      <w:rPr>
        <w:noProof/>
      </w:rPr>
      <w:drawing>
        <wp:anchor distT="0" distB="0" distL="114300" distR="114300" simplePos="0" relativeHeight="251662848" behindDoc="1" locked="0" layoutInCell="1" allowOverlap="1" wp14:anchorId="3F9EB005" wp14:editId="66C60676">
          <wp:simplePos x="0" y="0"/>
          <wp:positionH relativeFrom="page">
            <wp:align>right</wp:align>
          </wp:positionH>
          <wp:positionV relativeFrom="paragraph">
            <wp:posOffset>-419735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BDE66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754F1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376B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727F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30ADB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13471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DAE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6A66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76BA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1DA2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DA425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610D35"/>
    <w:multiLevelType w:val="hybridMultilevel"/>
    <w:tmpl w:val="594AD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6E46CC"/>
    <w:multiLevelType w:val="hybridMultilevel"/>
    <w:tmpl w:val="15363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D3860"/>
    <w:multiLevelType w:val="hybridMultilevel"/>
    <w:tmpl w:val="CE4E0D4E"/>
    <w:lvl w:ilvl="0" w:tplc="8D0433A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4258DA"/>
    <w:multiLevelType w:val="hybridMultilevel"/>
    <w:tmpl w:val="3A82E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7163E"/>
    <w:multiLevelType w:val="hybridMultilevel"/>
    <w:tmpl w:val="87E87066"/>
    <w:lvl w:ilvl="0" w:tplc="583447BC">
      <w:start w:val="670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71661"/>
    <w:multiLevelType w:val="hybridMultilevel"/>
    <w:tmpl w:val="ED36B5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D41FA"/>
    <w:multiLevelType w:val="hybridMultilevel"/>
    <w:tmpl w:val="670C92CA"/>
    <w:lvl w:ilvl="0" w:tplc="8D0433A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4E0F93"/>
    <w:multiLevelType w:val="hybridMultilevel"/>
    <w:tmpl w:val="4E846DB6"/>
    <w:lvl w:ilvl="0" w:tplc="C11496B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15551"/>
    <w:multiLevelType w:val="hybridMultilevel"/>
    <w:tmpl w:val="6FEC293A"/>
    <w:lvl w:ilvl="0" w:tplc="3D3EFABA">
      <w:start w:val="670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560C7"/>
    <w:multiLevelType w:val="hybridMultilevel"/>
    <w:tmpl w:val="0434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9031D"/>
    <w:multiLevelType w:val="hybridMultilevel"/>
    <w:tmpl w:val="52D4ECF4"/>
    <w:lvl w:ilvl="0" w:tplc="CF50A70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BE79CD"/>
    <w:multiLevelType w:val="hybridMultilevel"/>
    <w:tmpl w:val="333499F2"/>
    <w:lvl w:ilvl="0" w:tplc="EA00C384">
      <w:start w:val="670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563197">
    <w:abstractNumId w:val="10"/>
  </w:num>
  <w:num w:numId="2" w16cid:durableId="1586307790">
    <w:abstractNumId w:val="8"/>
  </w:num>
  <w:num w:numId="3" w16cid:durableId="334043318">
    <w:abstractNumId w:val="7"/>
  </w:num>
  <w:num w:numId="4" w16cid:durableId="463886655">
    <w:abstractNumId w:val="6"/>
  </w:num>
  <w:num w:numId="5" w16cid:durableId="2004506683">
    <w:abstractNumId w:val="5"/>
  </w:num>
  <w:num w:numId="6" w16cid:durableId="70351613">
    <w:abstractNumId w:val="9"/>
  </w:num>
  <w:num w:numId="7" w16cid:durableId="2104761911">
    <w:abstractNumId w:val="4"/>
  </w:num>
  <w:num w:numId="8" w16cid:durableId="853422900">
    <w:abstractNumId w:val="3"/>
  </w:num>
  <w:num w:numId="9" w16cid:durableId="1112437813">
    <w:abstractNumId w:val="2"/>
  </w:num>
  <w:num w:numId="10" w16cid:durableId="727461487">
    <w:abstractNumId w:val="1"/>
  </w:num>
  <w:num w:numId="11" w16cid:durableId="303586212">
    <w:abstractNumId w:val="0"/>
  </w:num>
  <w:num w:numId="12" w16cid:durableId="897474686">
    <w:abstractNumId w:val="14"/>
  </w:num>
  <w:num w:numId="13" w16cid:durableId="2098821952">
    <w:abstractNumId w:val="11"/>
  </w:num>
  <w:num w:numId="14" w16cid:durableId="436948677">
    <w:abstractNumId w:val="12"/>
  </w:num>
  <w:num w:numId="15" w16cid:durableId="1135443780">
    <w:abstractNumId w:val="20"/>
  </w:num>
  <w:num w:numId="16" w16cid:durableId="1347832309">
    <w:abstractNumId w:val="15"/>
  </w:num>
  <w:num w:numId="17" w16cid:durableId="1302923084">
    <w:abstractNumId w:val="22"/>
  </w:num>
  <w:num w:numId="18" w16cid:durableId="2015303142">
    <w:abstractNumId w:val="19"/>
  </w:num>
  <w:num w:numId="19" w16cid:durableId="1690986774">
    <w:abstractNumId w:val="18"/>
  </w:num>
  <w:num w:numId="20" w16cid:durableId="1223519700">
    <w:abstractNumId w:val="16"/>
  </w:num>
  <w:num w:numId="21" w16cid:durableId="90200481">
    <w:abstractNumId w:val="17"/>
  </w:num>
  <w:num w:numId="22" w16cid:durableId="1806853727">
    <w:abstractNumId w:val="13"/>
  </w:num>
  <w:num w:numId="23" w16cid:durableId="15773521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902"/>
    <w:rsid w:val="00030AFE"/>
    <w:rsid w:val="00030F73"/>
    <w:rsid w:val="00031A7B"/>
    <w:rsid w:val="00043543"/>
    <w:rsid w:val="00126627"/>
    <w:rsid w:val="001330B5"/>
    <w:rsid w:val="00136442"/>
    <w:rsid w:val="00140A7D"/>
    <w:rsid w:val="00181177"/>
    <w:rsid w:val="00196099"/>
    <w:rsid w:val="00197551"/>
    <w:rsid w:val="001B4DBE"/>
    <w:rsid w:val="001C503E"/>
    <w:rsid w:val="001C5E0C"/>
    <w:rsid w:val="001D4185"/>
    <w:rsid w:val="001E2D69"/>
    <w:rsid w:val="0022332C"/>
    <w:rsid w:val="0023201A"/>
    <w:rsid w:val="00234263"/>
    <w:rsid w:val="00262934"/>
    <w:rsid w:val="00271594"/>
    <w:rsid w:val="00281902"/>
    <w:rsid w:val="002877F1"/>
    <w:rsid w:val="002B5F1C"/>
    <w:rsid w:val="002E7A7A"/>
    <w:rsid w:val="0031610F"/>
    <w:rsid w:val="00334970"/>
    <w:rsid w:val="00373841"/>
    <w:rsid w:val="00385712"/>
    <w:rsid w:val="003A2591"/>
    <w:rsid w:val="003A2EDC"/>
    <w:rsid w:val="003B11F5"/>
    <w:rsid w:val="003D74DD"/>
    <w:rsid w:val="003E60A8"/>
    <w:rsid w:val="00402627"/>
    <w:rsid w:val="00467EE4"/>
    <w:rsid w:val="00487B0A"/>
    <w:rsid w:val="004C496C"/>
    <w:rsid w:val="004D60C1"/>
    <w:rsid w:val="005704D7"/>
    <w:rsid w:val="00575614"/>
    <w:rsid w:val="0059384A"/>
    <w:rsid w:val="005A5F6F"/>
    <w:rsid w:val="005E0C20"/>
    <w:rsid w:val="00633FF0"/>
    <w:rsid w:val="006372B4"/>
    <w:rsid w:val="00654383"/>
    <w:rsid w:val="00661A87"/>
    <w:rsid w:val="006822B1"/>
    <w:rsid w:val="006A6314"/>
    <w:rsid w:val="00713FAB"/>
    <w:rsid w:val="00752D6C"/>
    <w:rsid w:val="007950AE"/>
    <w:rsid w:val="007B33A8"/>
    <w:rsid w:val="00805F03"/>
    <w:rsid w:val="00830720"/>
    <w:rsid w:val="008667FD"/>
    <w:rsid w:val="008B3E51"/>
    <w:rsid w:val="008B68E8"/>
    <w:rsid w:val="008D07B7"/>
    <w:rsid w:val="0090134F"/>
    <w:rsid w:val="00907D50"/>
    <w:rsid w:val="00931BD3"/>
    <w:rsid w:val="00942913"/>
    <w:rsid w:val="00953ED9"/>
    <w:rsid w:val="009855CA"/>
    <w:rsid w:val="00992F77"/>
    <w:rsid w:val="009A5383"/>
    <w:rsid w:val="009C7C1B"/>
    <w:rsid w:val="009D2641"/>
    <w:rsid w:val="009E03E2"/>
    <w:rsid w:val="009E4472"/>
    <w:rsid w:val="009F47C1"/>
    <w:rsid w:val="009F756E"/>
    <w:rsid w:val="00A1158E"/>
    <w:rsid w:val="00A15FFC"/>
    <w:rsid w:val="00A96F35"/>
    <w:rsid w:val="00AD0294"/>
    <w:rsid w:val="00AE1789"/>
    <w:rsid w:val="00B033D2"/>
    <w:rsid w:val="00B062BB"/>
    <w:rsid w:val="00B1509A"/>
    <w:rsid w:val="00B352C2"/>
    <w:rsid w:val="00B42B63"/>
    <w:rsid w:val="00B93284"/>
    <w:rsid w:val="00C15F5B"/>
    <w:rsid w:val="00C25B1E"/>
    <w:rsid w:val="00C76F08"/>
    <w:rsid w:val="00CB3CA4"/>
    <w:rsid w:val="00CC4D91"/>
    <w:rsid w:val="00CE293B"/>
    <w:rsid w:val="00CF65B3"/>
    <w:rsid w:val="00D1160E"/>
    <w:rsid w:val="00D35860"/>
    <w:rsid w:val="00D8445E"/>
    <w:rsid w:val="00DE1495"/>
    <w:rsid w:val="00E110C4"/>
    <w:rsid w:val="00F22435"/>
    <w:rsid w:val="00F47D71"/>
    <w:rsid w:val="00F71473"/>
    <w:rsid w:val="00FB1D12"/>
    <w:rsid w:val="00FF12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6C907D26"/>
  <w15:chartTrackingRefBased/>
  <w15:docId w15:val="{76F18824-D477-4A3B-8908-04ABE1A6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7876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6B0A35"/>
    <w:pPr>
      <w:keepNext/>
      <w:spacing w:line="260" w:lineRule="exact"/>
      <w:outlineLvl w:val="1"/>
    </w:pPr>
    <w:rPr>
      <w:bCs/>
      <w:iCs/>
      <w:color w:val="808080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  <w:style w:type="character" w:customStyle="1" w:styleId="Overskrift2Tegn">
    <w:name w:val="Overskrift 2 Tegn"/>
    <w:link w:val="Overskrift2"/>
    <w:rsid w:val="006B0A35"/>
    <w:rPr>
      <w:rFonts w:ascii="Verdana" w:eastAsia="Times New Roman" w:hAnsi="Verdana" w:cs="Times New Roman"/>
      <w:bCs/>
      <w:iCs/>
      <w:color w:val="808080"/>
      <w:sz w:val="18"/>
      <w:szCs w:val="28"/>
    </w:rPr>
  </w:style>
  <w:style w:type="paragraph" w:styleId="Listeafsnit">
    <w:name w:val="List Paragraph"/>
    <w:basedOn w:val="Normal"/>
    <w:uiPriority w:val="34"/>
    <w:qFormat/>
    <w:rsid w:val="00281902"/>
    <w:pPr>
      <w:spacing w:line="240" w:lineRule="auto"/>
      <w:ind w:left="720"/>
      <w:jc w:val="left"/>
    </w:pPr>
    <w:rPr>
      <w:rFonts w:ascii="Calibri" w:eastAsia="Calibri" w:hAnsi="Calibri" w:cs="Calibri"/>
      <w:color w:val="auto"/>
      <w:sz w:val="22"/>
      <w:szCs w:val="22"/>
      <w:lang w:val="en-US" w:eastAsia="en-US"/>
    </w:rPr>
  </w:style>
  <w:style w:type="character" w:styleId="Hyperlink">
    <w:name w:val="Hyperlink"/>
    <w:basedOn w:val="Standardskrifttypeiafsnit"/>
    <w:rsid w:val="0023201A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3201A"/>
    <w:rPr>
      <w:color w:val="808080"/>
      <w:shd w:val="clear" w:color="auto" w:fill="E6E6E6"/>
    </w:rPr>
  </w:style>
  <w:style w:type="paragraph" w:styleId="Markeringsbobletekst">
    <w:name w:val="Balloon Text"/>
    <w:basedOn w:val="Normal"/>
    <w:link w:val="MarkeringsbobletekstTegn"/>
    <w:semiHidden/>
    <w:unhideWhenUsed/>
    <w:rsid w:val="00467EE4"/>
    <w:pPr>
      <w:spacing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467EE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ernehusnord@aalborg.dk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ka\AppData\Local\Microsoft\Windows\Temporary%20Internet%20Files\Content.Outlook\OM9W2N7Q\Afsluttende%20notat%20Syd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Afsluttende notat Syd</Template>
  <TotalTime>12</TotalTime>
  <Pages>2</Pages>
  <Words>220</Words>
  <Characters>1496</Characters>
  <Application>Microsoft Office Word</Application>
  <DocSecurity>0</DocSecurity>
  <Lines>106</Lines>
  <Paragraphs>53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1663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Ditte Kirstine Klysner Askerod</dc:creator>
  <cp:keywords/>
  <dc:description/>
  <cp:lastModifiedBy>Line Eskelund Krogh Israelsson</cp:lastModifiedBy>
  <cp:revision>4</cp:revision>
  <cp:lastPrinted>2019-02-27T09:33:00Z</cp:lastPrinted>
  <dcterms:created xsi:type="dcterms:W3CDTF">2026-08-20T07:27:00Z</dcterms:created>
  <dcterms:modified xsi:type="dcterms:W3CDTF">2026-10-05T07:37:00Z</dcterms:modified>
  <cp:category/>
</cp:coreProperties>
</file>